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3AF3A" w14:textId="77777777" w:rsidR="00A9370B" w:rsidRDefault="00A9370B" w:rsidP="00A9370B">
      <w:bookmarkStart w:id="0" w:name="_GoBack"/>
      <w:bookmarkEnd w:id="0"/>
    </w:p>
    <w:p w14:paraId="70A62686" w14:textId="067F652A" w:rsidR="00A9370B" w:rsidRDefault="00A9370B" w:rsidP="00A9370B"/>
    <w:p w14:paraId="3120D672" w14:textId="77777777" w:rsidR="008F1231" w:rsidRDefault="008F1231" w:rsidP="00A9370B">
      <w:pPr>
        <w:sectPr w:rsidR="008F1231" w:rsidSect="004C444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6838" w:h="11906" w:orient="landscape" w:code="9"/>
          <w:pgMar w:top="567" w:right="567" w:bottom="851" w:left="567" w:header="709" w:footer="1320" w:gutter="0"/>
          <w:cols w:sep="1" w:space="720"/>
          <w:docGrid w:linePitch="360"/>
        </w:sectPr>
      </w:pPr>
    </w:p>
    <w:p w14:paraId="53CF9F51" w14:textId="4BF5D452" w:rsidR="00D33020" w:rsidRDefault="0040793B" w:rsidP="00A9370B">
      <w:r>
        <w:rPr>
          <w:noProof/>
        </w:rPr>
        <w:drawing>
          <wp:anchor distT="0" distB="0" distL="114300" distR="114300" simplePos="0" relativeHeight="251658240" behindDoc="0" locked="0" layoutInCell="1" allowOverlap="1" wp14:anchorId="4F8EF379" wp14:editId="30DF2A2D">
            <wp:simplePos x="0" y="0"/>
            <wp:positionH relativeFrom="margin">
              <wp:align>center</wp:align>
            </wp:positionH>
            <wp:positionV relativeFrom="paragraph">
              <wp:posOffset>98425</wp:posOffset>
            </wp:positionV>
            <wp:extent cx="7063740" cy="4709160"/>
            <wp:effectExtent l="0" t="0" r="3810" b="0"/>
            <wp:wrapSquare wrapText="bothSides"/>
            <wp:docPr id="21" name="Video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560&quot; height=&quot;315&quot; src=&quot;https://www.youtube.com/embed/dyZCwnjhauU&quot; frameborder=&quot;0&quot; allow=&quot;accelerometer; autoplay; encrypted-media; gyroscope; picture-in-picture&quot; allowfullscreen&gt;&lt;/iframe&gt;" h="315" w="56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74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4F20FF" w14:textId="77928B45" w:rsidR="00D33020" w:rsidRPr="00D33020" w:rsidRDefault="00D33020" w:rsidP="00D33020"/>
    <w:p w14:paraId="11EE5CEF" w14:textId="104A96E3" w:rsidR="00D33020" w:rsidRPr="00D33020" w:rsidRDefault="00D33020" w:rsidP="00D33020"/>
    <w:p w14:paraId="0EDFEFAA" w14:textId="7CD00B26" w:rsidR="00D33020" w:rsidRPr="00D33020" w:rsidRDefault="00D33020" w:rsidP="00D33020"/>
    <w:p w14:paraId="73FC1A12" w14:textId="7D9F1270" w:rsidR="00D33020" w:rsidRPr="00D33020" w:rsidRDefault="00D33020" w:rsidP="00D33020"/>
    <w:p w14:paraId="59406C38" w14:textId="4D467CBB" w:rsidR="00D33020" w:rsidRPr="00D33020" w:rsidRDefault="00D33020" w:rsidP="00D33020"/>
    <w:p w14:paraId="5247381D" w14:textId="3EC52E24" w:rsidR="00D33020" w:rsidRPr="00D33020" w:rsidRDefault="00D33020" w:rsidP="00D33020"/>
    <w:p w14:paraId="642B83C2" w14:textId="2B054251" w:rsidR="00D33020" w:rsidRPr="00D33020" w:rsidRDefault="00D33020" w:rsidP="00D33020"/>
    <w:p w14:paraId="383EE970" w14:textId="18F415F2" w:rsidR="00D33020" w:rsidRPr="00D33020" w:rsidRDefault="00D33020" w:rsidP="00D33020"/>
    <w:p w14:paraId="2B74F5E6" w14:textId="77777777" w:rsidR="00D33020" w:rsidRPr="00D33020" w:rsidRDefault="00D33020" w:rsidP="00D33020"/>
    <w:p w14:paraId="3EDD79DB" w14:textId="77777777" w:rsidR="00D33020" w:rsidRPr="00D33020" w:rsidRDefault="00D33020" w:rsidP="00D33020"/>
    <w:p w14:paraId="63DEA24C" w14:textId="77777777" w:rsidR="00D33020" w:rsidRPr="00D33020" w:rsidRDefault="00D33020" w:rsidP="00D33020"/>
    <w:p w14:paraId="36522F8C" w14:textId="77777777" w:rsidR="00D33020" w:rsidRPr="00D33020" w:rsidRDefault="00D33020" w:rsidP="00D33020"/>
    <w:p w14:paraId="5E9121CE" w14:textId="77777777" w:rsidR="00D33020" w:rsidRPr="00D33020" w:rsidRDefault="00D33020" w:rsidP="00D33020"/>
    <w:p w14:paraId="7BD0BDB5" w14:textId="77777777" w:rsidR="00D33020" w:rsidRPr="00D33020" w:rsidRDefault="00D33020" w:rsidP="00D33020"/>
    <w:p w14:paraId="3FD55E6F" w14:textId="77777777" w:rsidR="00D33020" w:rsidRPr="00D33020" w:rsidRDefault="00D33020" w:rsidP="00D33020"/>
    <w:p w14:paraId="63300CE3" w14:textId="77948F0E" w:rsidR="00D33020" w:rsidRDefault="00D33020" w:rsidP="00D33020"/>
    <w:p w14:paraId="22623296" w14:textId="77777777" w:rsidR="00D33020" w:rsidRPr="00D33020" w:rsidRDefault="00D33020" w:rsidP="00D33020"/>
    <w:p w14:paraId="1940F7E9" w14:textId="6C7367CE" w:rsidR="00A9370B" w:rsidRPr="00D33020" w:rsidRDefault="00A9370B" w:rsidP="00D33020"/>
    <w:sectPr w:rsidR="00A9370B" w:rsidRPr="00D33020" w:rsidSect="004C4446">
      <w:type w:val="continuous"/>
      <w:pgSz w:w="16838" w:h="11906" w:orient="landscape" w:code="9"/>
      <w:pgMar w:top="567" w:right="567" w:bottom="851" w:left="567" w:header="709" w:footer="1320" w:gutter="0"/>
      <w:cols w:sep="1"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249D1" w14:textId="77777777" w:rsidR="00E66830" w:rsidRDefault="00E66830">
      <w:r>
        <w:separator/>
      </w:r>
    </w:p>
  </w:endnote>
  <w:endnote w:type="continuationSeparator" w:id="0">
    <w:p w14:paraId="3B144219" w14:textId="77777777" w:rsidR="00E66830" w:rsidRDefault="00E66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01C2A" w14:textId="77777777" w:rsidR="00183820" w:rsidRDefault="001838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A9DF6" w14:textId="77777777" w:rsidR="004C4446" w:rsidRDefault="004C4446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1E89167" wp14:editId="47E252F7">
          <wp:simplePos x="0" y="0"/>
          <wp:positionH relativeFrom="column">
            <wp:posOffset>23940</wp:posOffset>
          </wp:positionH>
          <wp:positionV relativeFrom="paragraph">
            <wp:posOffset>207035</wp:posOffset>
          </wp:positionV>
          <wp:extent cx="2818200" cy="483120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CC-l-head-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818200" cy="483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DBE23" w14:textId="77777777" w:rsidR="00183820" w:rsidRDefault="00183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1CC51" w14:textId="77777777" w:rsidR="00E66830" w:rsidRDefault="00E66830">
      <w:r>
        <w:separator/>
      </w:r>
    </w:p>
  </w:footnote>
  <w:footnote w:type="continuationSeparator" w:id="0">
    <w:p w14:paraId="0F3AA46D" w14:textId="77777777" w:rsidR="00E66830" w:rsidRDefault="00E66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458C" w14:textId="77777777" w:rsidR="00183820" w:rsidRDefault="001838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00671" w14:textId="3D9B927C" w:rsidR="009C4258" w:rsidRDefault="0040793B" w:rsidP="009C4258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Schools’ Swimming Service</w:t>
    </w:r>
  </w:p>
  <w:p w14:paraId="144F7F7C" w14:textId="70D3C652" w:rsidR="0040793B" w:rsidRPr="009C4258" w:rsidRDefault="0040793B" w:rsidP="009C4258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Safety Talk Video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5E5F6" w14:textId="77777777" w:rsidR="00183820" w:rsidRDefault="001838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495EDF"/>
    <w:multiLevelType w:val="multilevel"/>
    <w:tmpl w:val="E4788B6E"/>
    <w:lvl w:ilvl="0">
      <w:start w:val="1"/>
      <w:numFmt w:val="decimal"/>
      <w:lvlText w:val="%1)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F72"/>
    <w:rsid w:val="00183820"/>
    <w:rsid w:val="00246BEF"/>
    <w:rsid w:val="002C254A"/>
    <w:rsid w:val="00355EB6"/>
    <w:rsid w:val="00376F72"/>
    <w:rsid w:val="00402AE0"/>
    <w:rsid w:val="0040793B"/>
    <w:rsid w:val="004C4446"/>
    <w:rsid w:val="0053489E"/>
    <w:rsid w:val="005452FD"/>
    <w:rsid w:val="00597EA8"/>
    <w:rsid w:val="005C24F3"/>
    <w:rsid w:val="00734418"/>
    <w:rsid w:val="00861743"/>
    <w:rsid w:val="008F1231"/>
    <w:rsid w:val="0090181E"/>
    <w:rsid w:val="009C4258"/>
    <w:rsid w:val="00A9370B"/>
    <w:rsid w:val="00A973BD"/>
    <w:rsid w:val="00AF6212"/>
    <w:rsid w:val="00BC07CA"/>
    <w:rsid w:val="00CB250F"/>
    <w:rsid w:val="00D31EE1"/>
    <w:rsid w:val="00D33020"/>
    <w:rsid w:val="00D67C01"/>
    <w:rsid w:val="00E66830"/>
    <w:rsid w:val="00F23CA2"/>
    <w:rsid w:val="00FB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E99D181"/>
  <w15:chartTrackingRefBased/>
  <w15:docId w15:val="{1568F134-B5BC-4EAB-A05E-D293974BD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4F3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53489E"/>
    <w:pPr>
      <w:keepNext/>
      <w:spacing w:before="120" w:after="240"/>
      <w:outlineLvl w:val="0"/>
    </w:pPr>
    <w:rPr>
      <w:rFonts w:cs="Arial"/>
      <w:b/>
      <w:bCs/>
      <w:kern w:val="32"/>
      <w:sz w:val="52"/>
      <w:szCs w:val="32"/>
    </w:rPr>
  </w:style>
  <w:style w:type="paragraph" w:styleId="Heading2">
    <w:name w:val="heading 2"/>
    <w:basedOn w:val="Normal"/>
    <w:next w:val="Normal"/>
    <w:qFormat/>
    <w:rsid w:val="00CB250F"/>
    <w:pPr>
      <w:keepNext/>
      <w:spacing w:before="240" w:after="240"/>
      <w:outlineLvl w:val="1"/>
    </w:pPr>
    <w:rPr>
      <w:rFonts w:cs="Arial"/>
      <w:b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973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973BD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A97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594\Downloads\Blank%20Landscape%20(Colour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3493-90E0-46E1-B727-D9DCEC0CA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Landscape (Colour)</Template>
  <TotalTime>0</TotalTime>
  <Pages>1</Pages>
  <Words>0</Words>
  <Characters>22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Landscape Template (Colour)</vt:lpstr>
    </vt:vector>
  </TitlesOfParts>
  <Company>Nottinghamshire County Council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Landscape Template (Colour)</dc:title>
  <dc:subject>Information and Communications</dc:subject>
  <dc:creator>Scarlet McCourt</dc:creator>
  <cp:keywords/>
  <dc:description/>
  <cp:lastModifiedBy>ANGELA BROWN</cp:lastModifiedBy>
  <cp:revision>2</cp:revision>
  <dcterms:created xsi:type="dcterms:W3CDTF">2020-09-03T09:18:00Z</dcterms:created>
  <dcterms:modified xsi:type="dcterms:W3CDTF">2020-09-03T09:18:00Z</dcterms:modified>
</cp:coreProperties>
</file>